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3E" w:rsidRDefault="00615284">
      <w:pPr>
        <w:rPr>
          <w:color w:val="1F497D" w:themeColor="text2"/>
        </w:rPr>
      </w:pPr>
      <w:r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140335</wp:posOffset>
                </wp:positionV>
                <wp:extent cx="2809875" cy="600075"/>
                <wp:effectExtent l="0" t="0" r="28575" b="28575"/>
                <wp:wrapTopAndBottom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23E" w:rsidRDefault="00935B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Formulário de inscrição</w:t>
                            </w:r>
                          </w:p>
                          <w:p w:rsidR="00E2323E" w:rsidRDefault="00935B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Seleção </w:t>
                            </w:r>
                            <w:r w:rsidR="0061528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iscente PPGCM 202</w:t>
                            </w:r>
                            <w:r w:rsidR="00DD186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8" o:spid="_x0000_s1026" style="position:absolute;left:0;text-align:left;margin-left:9.9pt;margin-top:11.05pt;width:221.25pt;height: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" fillcolor="#586c9a [3030]" strokecolor="#52658f [3206]" strokeweight=".5pt">
                <v:fill color2="#51638d [3174]" rotate="t" colors="0 #6b799c;.5 #4f6492;1 #425784" focus="100%" type="gradient">
                  <o:fill v:ext="view" type="gradientUnscaled"/>
                </v:fill>
                <v:textbox>
                  <w:txbxContent>
                    <w:p w:rsidR="00E2323E" w:rsidRDefault="00935B6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Formulário de inscrição</w:t>
                      </w:r>
                    </w:p>
                    <w:p w:rsidR="00E2323E" w:rsidRDefault="00935B6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Seleção </w:t>
                      </w:r>
                      <w:r w:rsidR="0061528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iscente PPGCM 202</w:t>
                      </w:r>
                      <w:r w:rsidR="00DD186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35B64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749935</wp:posOffset>
                </wp:positionV>
                <wp:extent cx="6800850" cy="219075"/>
                <wp:effectExtent l="0" t="0" r="19050" b="285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51A877" id="Retângulo 24" o:spid="_x0000_s1026" style="position:absolute;margin-left:0;margin-top:59.05pt;width:535.5pt;height:17.25pt;z-index:-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" fillcolor="#e9e9e9 [3031]" strokecolor="#e8e8e8 [3207]" strokeweight=".5pt">
                <v:fill color2="#e5e5e5 [3175]" rotate="t" colors="0 #eee;.5 #e8e8e8;1 #cecece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935B64">
        <w:rPr>
          <w:color w:val="1F497D" w:themeColor="text2"/>
        </w:rPr>
        <w:t>Dados Pessoais</w:t>
      </w:r>
    </w:p>
    <w:p w:rsidR="00E2323E" w:rsidRDefault="00935B64">
      <w:pPr>
        <w:jc w:val="left"/>
      </w:pPr>
      <w:r>
        <w:t>Nome completo:_________________________________________________ Data de nascimento:______________</w:t>
      </w:r>
    </w:p>
    <w:p w:rsidR="00E2323E" w:rsidRDefault="00935B64">
      <w:pPr>
        <w:jc w:val="left"/>
      </w:pPr>
      <w:r>
        <w:t>Naturalidade: País: ________________________UF:________________ Município:_________________</w:t>
      </w:r>
    </w:p>
    <w:p w:rsidR="00E2323E" w:rsidRDefault="00935B64">
      <w:pPr>
        <w:jc w:val="left"/>
      </w:pPr>
      <w:r>
        <w:t xml:space="preserve">CPF:________________  </w:t>
      </w:r>
    </w:p>
    <w:p w:rsidR="00E2323E" w:rsidRDefault="00935B64">
      <w:pPr>
        <w:jc w:val="left"/>
      </w:pPr>
      <w:r>
        <w:t>Título eleitor:_____________ Zona:__________ Seção:__________ UF:______ Data de emissão:________________</w:t>
      </w:r>
    </w:p>
    <w:p w:rsidR="00E2323E" w:rsidRDefault="00935B64">
      <w:pPr>
        <w:jc w:val="left"/>
      </w:pPr>
      <w:r>
        <w:t>RG:___________UF:_____ Data de expedição:__________ órgão de expedição:______________</w:t>
      </w:r>
    </w:p>
    <w:p w:rsidR="00E2323E" w:rsidRDefault="00935B64">
      <w:pPr>
        <w:jc w:val="left"/>
      </w:pPr>
      <w:r>
        <w:t>Passaporte (caso seja estrangeiro):_______________________________</w:t>
      </w:r>
    </w:p>
    <w:p w:rsidR="00E2323E" w:rsidRDefault="00935B64">
      <w:pPr>
        <w:jc w:val="left"/>
      </w:pPr>
      <w:r>
        <w:t>Nome da mãe:_______________________________________________</w:t>
      </w:r>
    </w:p>
    <w:p w:rsidR="00E2323E" w:rsidRDefault="00935B64">
      <w:pPr>
        <w:jc w:val="left"/>
      </w:pPr>
      <w:r>
        <w:t>Nome do pai:________________________________________________</w:t>
      </w:r>
    </w:p>
    <w:p w:rsidR="00E2323E" w:rsidRDefault="00935B64">
      <w:pPr>
        <w:jc w:val="left"/>
      </w:pPr>
      <w:r>
        <w:t>Estado civil: _________________________ e-mail:_____________________________</w:t>
      </w:r>
      <w:bookmarkStart w:id="0" w:name="_GoBack"/>
      <w:bookmarkEnd w:id="0"/>
      <w:r>
        <w:t>__________</w:t>
      </w:r>
    </w:p>
    <w:p w:rsidR="00E2323E" w:rsidRDefault="00935B64">
      <w:pPr>
        <w:jc w:val="lef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219710</wp:posOffset>
                </wp:positionV>
                <wp:extent cx="6800850" cy="219075"/>
                <wp:effectExtent l="0" t="0" r="19050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26" o:spid="_x0000_s1026" o:spt="1" style="position:absolute;left:0pt;margin-left:0.9pt;margin-top:17.3pt;height:17.25pt;width:535.5pt;z-index:-251655168;v-text-anchor:middle;mso-width-relative:page;mso-height-relative:page;" fillcolor="#EEEEEE [3280]" filled="t" stroked="t" coordsize="21600,21600" o:gfxdata="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Vf8B5NcAAAAIAQAADwAAAAAAAAABACAA&#10;AAAiAAAAZHJzL2Rvd25yZXYueG1sUEsBAhQAFAAAAAgAh07iQCFrKJfyAgAAkQYAAA4AAAAAAAAA&#10;AQAgAAAAJgEAAGRycy9lMm9Eb2MueG1sUEsFBgAAAAAGAAYAWQEAAIoGAAAAAA==&#10;">
                <v:fill type="gradient" on="t" color2="#CECECE [3184]" colors="0f #EEEEEE;32768f #E8E8E8;65536f #CECECE" focus="100%" focussize="0,0" rotate="t">
                  <o:fill type="gradientUnscaled" v:ext="backwardCompatible"/>
                </v:fill>
                <v:stroke weight="0.5pt" color="#E8E8E8 [3207]" joinstyle="round"/>
                <v:imagedata o:title=""/>
                <o:lock v:ext="edit" aspectratio="f"/>
              </v:rect>
            </w:pict>
          </mc:Fallback>
        </mc:AlternateContent>
      </w:r>
    </w:p>
    <w:p w:rsidR="00E2323E" w:rsidRDefault="00935B64">
      <w:pPr>
        <w:rPr>
          <w:color w:val="1F497D" w:themeColor="text2"/>
        </w:rPr>
      </w:pPr>
      <w:r>
        <w:rPr>
          <w:color w:val="1F497D" w:themeColor="text2"/>
        </w:rPr>
        <w:t>Endereço</w:t>
      </w:r>
    </w:p>
    <w:p w:rsidR="00E2323E" w:rsidRDefault="00935B64">
      <w:pPr>
        <w:jc w:val="left"/>
      </w:pPr>
      <w:r>
        <w:t>CEP:</w:t>
      </w:r>
    </w:p>
    <w:p w:rsidR="00E2323E" w:rsidRDefault="00935B64">
      <w:pPr>
        <w:jc w:val="left"/>
      </w:pPr>
      <w:r>
        <w:t>Logradouro: __________________________________________________________________nº:_____________</w:t>
      </w:r>
    </w:p>
    <w:p w:rsidR="00E2323E" w:rsidRDefault="00935B64">
      <w:pPr>
        <w:jc w:val="left"/>
      </w:pPr>
      <w:r>
        <w:t>Bairro: _____________________________Complemento:______________ UF:_____ Município:___________________</w:t>
      </w:r>
    </w:p>
    <w:p w:rsidR="00E2323E" w:rsidRDefault="00935B64">
      <w:pPr>
        <w:jc w:val="left"/>
      </w:pPr>
      <w:r>
        <w:t xml:space="preserve">Tel. Fixo </w:t>
      </w:r>
      <w:proofErr w:type="gramStart"/>
      <w:r>
        <w:t xml:space="preserve">(  </w:t>
      </w:r>
      <w:proofErr w:type="gramEnd"/>
      <w:r>
        <w:t xml:space="preserve">  ) _________________ </w:t>
      </w:r>
      <w:proofErr w:type="spellStart"/>
      <w:r>
        <w:t>Tel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(    ) ___________________</w:t>
      </w:r>
    </w:p>
    <w:p w:rsidR="00E2323E" w:rsidRDefault="00E2323E">
      <w:pPr>
        <w:jc w:val="left"/>
      </w:pPr>
    </w:p>
    <w:p w:rsidR="00E2323E" w:rsidRDefault="00E2323E">
      <w:pPr>
        <w:jc w:val="left"/>
      </w:pPr>
    </w:p>
    <w:p w:rsidR="00E2323E" w:rsidRDefault="00935B64">
      <w:pPr>
        <w:rPr>
          <w:color w:val="1F497D" w:themeColor="text2"/>
        </w:rPr>
      </w:pPr>
      <w:r>
        <w:rPr>
          <w:color w:val="1F497D" w:themeColor="text2"/>
        </w:rPr>
        <w:t>Utilize o campo abaixo para informar eventu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00850" cy="219075"/>
                <wp:effectExtent l="0" t="0" r="19050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26" o:spid="_x0000_s1026" o:spt="1" style="position:absolute;left:0pt;margin-left:0pt;margin-top:-0.05pt;height:17.25pt;width:535.5pt;z-index:-251653120;v-text-anchor:middle;mso-width-relative:page;mso-height-relative:page;" fillcolor="#EEEEEE [3280]" filled="t" stroked="t" coordsize="21600,21600" o:gfxdata="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VpPYC1gAAAAYBAAAPAAAAAAAAAAEAIAAA&#10;ACIAAABkcnMvZG93bnJldi54bWxQSwECFAAUAAAACACHTuJAYHAe3PICAACRBgAADgAAAAAAAAAB&#10;ACAAAAAlAQAAZHJzL2Uyb0RvYy54bWxQSwUGAAAAAAYABgBZAQAAiQYAAAAA&#10;">
                <v:fill type="gradient" on="t" color2="#CECECE [3184]" colors="0f #EEEEEE;32768f #E8E8E8;65536f #CECECE" focus="100%" focussize="0,0" rotate="t">
                  <o:fill type="gradientUnscaled" v:ext="backwardCompatible"/>
                </v:fill>
                <v:stroke weight="0.5pt" color="#E8E8E8 [3207]" joinstyle="round"/>
                <v:imagedata o:title=""/>
                <o:lock v:ext="edit" aspectratio="f"/>
              </v:rect>
            </w:pict>
          </mc:Fallback>
        </mc:AlternateContent>
      </w:r>
      <w:r>
        <w:rPr>
          <w:color w:val="1F497D" w:themeColor="text2"/>
        </w:rPr>
        <w:t>ais observações solicitadas na descrição deste processo seletivo</w:t>
      </w:r>
    </w:p>
    <w:sectPr w:rsidR="00E232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798" w:rsidRDefault="00090798">
      <w:pPr>
        <w:spacing w:after="0"/>
      </w:pPr>
      <w:r>
        <w:separator/>
      </w:r>
    </w:p>
  </w:endnote>
  <w:endnote w:type="continuationSeparator" w:id="0">
    <w:p w:rsidR="00090798" w:rsidRDefault="000907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E5E" w:rsidRDefault="00304E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395"/>
      <w:gridCol w:w="2786"/>
      <w:gridCol w:w="3591"/>
    </w:tblGrid>
    <w:tr w:rsidR="00E2323E">
      <w:trPr>
        <w:trHeight w:val="288"/>
      </w:trPr>
      <w:tc>
        <w:tcPr>
          <w:tcW w:w="4395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>
                    <wp:extent cx="154940" cy="201930"/>
                    <wp:effectExtent l="0" t="0" r="0" b="7620"/>
                    <wp:docPr id="1" name="Forma" descr="Ícone de GP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E2323E" w:rsidRDefault="00E2323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id="Forma" o:spid="_x0000_s1026" o:spt="100" alt="Ícone de GPS" style="height:15.9pt;width:12.2pt;v-text-anchor:middle;" fillcolor="#1F497D [3215]" filled="t" stroked="f" coordsize="21600,21600" o:gfxdata="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79ymxtQAAAADAQAADwAAAAAAAAABACAAAAAiAAAAZHJz&#10;L2Rvd25yZXYueG1sUEsBAhQAFAAAAAgAh07iQByOWeAlAwAA2AgAAA4AAAAAAAAAAQAgAAAAIwEA&#10;AGRycy9lMm9Eb2MueG1sUEsFBgAAAAAGAAYAWQEAALoGAAAAAA==&#10;" path="m10800,0c4780,0,0,3668,0,8287c0,12906,10800,21600,10800,21600c10800,21600,21600,12906,21600,8287c21600,3804,16820,0,10800,0xm10800,11819c8144,11819,5843,10189,5843,8015c5843,5977,7967,4211,10800,4211c13456,4211,15757,5842,15757,8015c15757,10189,13456,11819,10800,11819xe">
                    <v:path textboxrect="0,0,21600,21600" o:connectlocs="77470,100965;77470,100965;77470,100965;77470,100965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7" name="Forma" descr="Ícone de telefo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id="Forma" o:spid="_x0000_s1026" o:spt="100" alt="Ícone de telefone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" path="m10800,0c4818,0,0,4819,0,10800c0,16781,4818,21600,10800,21600c16782,21600,21600,16781,21600,10800c21600,4819,16782,0,10800,0xm9637,19108c8640,19108,7809,18277,7809,17280l7809,4652c7809,3656,8640,2825,9637,2825l9637,19108xm13791,17945c13791,18609,13292,19108,12628,19108l10800,19108,10800,13791,12628,13791c13292,13791,13791,14289,13791,14954l13791,17945xm13791,6978c13791,7643,13292,8142,12628,8142l10800,8142,10800,2825,12628,2825c13292,2825,13791,3323,13791,3988l13791,6978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3591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4" name="Forma" descr="Ícone de emai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id="Forma" o:spid="_x0000_s1026" o:spt="100" alt="Ícone de email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Bt7Az7PAAAAAwEA&#10;AA8AAAAAAAAAAQAgAAAAIgAAAGRycy9kb3ducmV2LnhtbFBLAQIUABQAAAAIAIdO4kBe7TyS6wMA&#10;AB4MAAAOAAAAAAAAAAEAIAAAAB4BAABkcnMvZTJvRG9jLnhtbFBLBQYAAAAABgAGAFkBAAB7BwAA&#10;AAA=&#10;" path="m5815,7975l5815,14123c5815,14456,5982,14622,6314,14622l15120,14622c15452,14622,15618,14456,15618,14123l15618,7975,10634,11963,5815,7975xm14123,7145l7477,7145,10800,9803,14123,7145xm10800,0c4818,0,0,4819,0,10800c0,16781,4818,21600,10800,21600c16782,21600,21600,16781,21600,10800c21600,4819,16782,0,10800,0xm17446,14123c17446,15286,16449,16283,15286,16283l6480,16283c5317,16283,4320,15286,4320,14123l4320,7643c4320,6480,5317,5483,6480,5483l15286,5483c16449,5483,17446,6480,17446,7643l17446,14123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</w:tr>
    <w:tr w:rsidR="00E2323E">
      <w:trPr>
        <w:trHeight w:val="80"/>
      </w:trPr>
      <w:tc>
        <w:tcPr>
          <w:tcW w:w="4395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65408" behindDoc="1" locked="0" layoutInCell="1" allowOverlap="1">
                    <wp:simplePos x="0" y="0"/>
                    <wp:positionH relativeFrom="margin">
                      <wp:posOffset>-68580</wp:posOffset>
                    </wp:positionH>
                    <wp:positionV relativeFrom="page">
                      <wp:posOffset>47625</wp:posOffset>
                    </wp:positionV>
                    <wp:extent cx="6743065" cy="1066800"/>
                    <wp:effectExtent l="0" t="0" r="19685" b="0"/>
                    <wp:wrapNone/>
                    <wp:docPr id="15" name="Grupo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43065" cy="1066800"/>
                              <a:chOff x="922640" y="933265"/>
                              <a:chExt cx="6785566" cy="688745"/>
                            </a:xfrm>
                          </wpg:grpSpPr>
                          <wps:wsp>
                            <wps:cNvPr id="17" name="Retângulo 17"/>
                            <wps:cNvSpPr/>
                            <wps:spPr>
                              <a:xfrm>
                                <a:off x="923925" y="971551"/>
                                <a:ext cx="6765128" cy="6504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" name="Retângulo"/>
                            <wps:cNvSpPr/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</wp:anchor>
                </w:drawing>
              </mc:Choice>
      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id="_x0000_s1026" o:spid="_x0000_s1026" o:spt="203" style="position:absolute;left:0pt;margin-left:-5.4pt;margin-top:3.75pt;height:84pt;width:530.95pt;mso-position-horizontal-relative:margin;mso-position-vertical-relative:page;z-index:-251651072;mso-width-relative:page;mso-height-relative:page;" coordorigin="922640,933265" coordsize="6785566,688745" o:gfxdata="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BSQYzrZAAAACgEAAA8AAAAAAAAAAQAgAAAAIgAAAGRycy9kb3ducmV2LnhtbFBLAQIU&#10;ABQAAAAIAIdO4kBYwwfYSAMAAC0IAAAOAAAAAAAAAAEAIAAAACgBAABkcnMvZTJvRG9jLnhtbFBL&#10;BQYAAAAABgAGAFkBAADiBgAAAAA=&#10;">
                    <o:lock v:ext="edit" aspectratio="f"/>
                    <v:rect id="_x0000_s1026" o:spid="_x0000_s1026" o:spt="1" style="position:absolute;left:923925;top:971551;height:650459;width:6765128;v-text-anchor:middle;" fillcolor="#F2F2F2 [3052]" filled="t" stroked="f" coordsize="21600,21600" o:gfxdata="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k5y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/>
                      <v:imagedata o:title=""/>
                      <o:lock v:ext="edit" aspectratio="f"/>
                    </v:rect>
                    <v:rect id="Retângulo" o:spid="_x0000_s1026" o:spt="1" style="position:absolute;left:922640;top:933265;height:38099;width:6785566;v-text-anchor:middle;" fillcolor="#1F497D [3215]" filled="t" stroked="t" coordsize="21600,21600" o:gfxdata="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Axuzb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1F497D [3215]" miterlimit="4" joinstyle="miter"/>
                      <v:imagedata o:title=""/>
                      <o:lock v:ext="edit" aspectratio="f"/>
                      <v:textbox inset="3pt,3pt,3pt,3pt"/>
                    </v:rect>
                  </v:group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E2323E" w:rsidRDefault="00E2323E">
          <w:pPr>
            <w:pStyle w:val="Contatos"/>
            <w:rPr>
              <w:color w:val="FF0000"/>
            </w:rPr>
          </w:pPr>
        </w:p>
      </w:tc>
      <w:tc>
        <w:tcPr>
          <w:tcW w:w="3591" w:type="dxa"/>
          <w:shd w:val="clear" w:color="auto" w:fill="auto"/>
          <w:vAlign w:val="center"/>
        </w:tcPr>
        <w:p w:rsidR="00E2323E" w:rsidRDefault="00E2323E">
          <w:pPr>
            <w:pStyle w:val="Contatos"/>
          </w:pPr>
        </w:p>
      </w:tc>
    </w:tr>
    <w:tr w:rsidR="00E2323E">
      <w:tc>
        <w:tcPr>
          <w:tcW w:w="4395" w:type="dxa"/>
          <w:shd w:val="clear" w:color="auto" w:fill="auto"/>
          <w:vAlign w:val="center"/>
        </w:tcPr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>UFSJ – DCNAT - Campus Dom Bosco</w:t>
          </w:r>
        </w:p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>Pça Dom Helvécio, 74</w:t>
          </w:r>
        </w:p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 xml:space="preserve">Bairro Dom Bosco - São João </w:t>
          </w:r>
          <w:proofErr w:type="spellStart"/>
          <w:r>
            <w:rPr>
              <w:i/>
              <w:iCs/>
            </w:rPr>
            <w:t>del</w:t>
          </w:r>
          <w:proofErr w:type="spellEnd"/>
          <w:r>
            <w:rPr>
              <w:i/>
              <w:iCs/>
            </w:rPr>
            <w:t>-Rei - MG</w:t>
          </w:r>
        </w:p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>CEP - 36301-160 </w:t>
          </w:r>
        </w:p>
      </w:tc>
      <w:tc>
        <w:tcPr>
          <w:tcW w:w="2786" w:type="dxa"/>
          <w:shd w:val="clear" w:color="auto" w:fill="auto"/>
          <w:vAlign w:val="center"/>
        </w:tcPr>
        <w:p w:rsidR="00E2323E" w:rsidRDefault="00935B64" w:rsidP="00304E5E">
          <w:pPr>
            <w:pStyle w:val="Contatos"/>
            <w:rPr>
              <w:i/>
              <w:iCs/>
            </w:rPr>
          </w:pPr>
          <w:proofErr w:type="spellStart"/>
          <w:r>
            <w:rPr>
              <w:rFonts w:eastAsiaTheme="minorHAnsi" w:cs="Arial"/>
              <w:i/>
              <w:iCs/>
              <w:sz w:val="16"/>
              <w:szCs w:val="16"/>
            </w:rPr>
            <w:t>Tel</w:t>
          </w:r>
          <w:proofErr w:type="spellEnd"/>
          <w:r>
            <w:rPr>
              <w:rFonts w:eastAsiaTheme="minorHAnsi" w:cs="Arial"/>
              <w:i/>
              <w:iCs/>
              <w:sz w:val="16"/>
              <w:szCs w:val="16"/>
            </w:rPr>
            <w:t xml:space="preserve">: (32) 3379 </w:t>
          </w:r>
          <w:r w:rsidR="00304E5E">
            <w:rPr>
              <w:rFonts w:eastAsiaTheme="minorHAnsi" w:cs="Arial"/>
              <w:i/>
              <w:iCs/>
              <w:sz w:val="16"/>
              <w:szCs w:val="16"/>
            </w:rPr>
            <w:t>557</w:t>
          </w:r>
          <w:r>
            <w:rPr>
              <w:rFonts w:eastAsiaTheme="minorHAnsi" w:cs="Arial"/>
              <w:i/>
              <w:iCs/>
              <w:sz w:val="16"/>
              <w:szCs w:val="16"/>
            </w:rPr>
            <w:t>5</w:t>
          </w:r>
        </w:p>
      </w:tc>
      <w:tc>
        <w:tcPr>
          <w:tcW w:w="3591" w:type="dxa"/>
          <w:shd w:val="clear" w:color="auto" w:fill="auto"/>
          <w:vAlign w:val="center"/>
        </w:tcPr>
        <w:p w:rsidR="00E2323E" w:rsidRDefault="00090798">
          <w:pPr>
            <w:pStyle w:val="Contatos"/>
          </w:pPr>
          <w:hyperlink r:id="rId1" w:history="1">
            <w:r w:rsidR="00935B64">
              <w:rPr>
                <w:rStyle w:val="Hyperlink"/>
                <w:i/>
                <w:iCs/>
              </w:rPr>
              <w:t>seleção.ppgcm@gmail.com</w:t>
            </w:r>
          </w:hyperlink>
          <w:r w:rsidR="00935B64">
            <w:rPr>
              <w:i/>
              <w:iCs/>
            </w:rPr>
            <w:t xml:space="preserve"> </w:t>
          </w:r>
        </w:p>
        <w:p w:rsidR="00E2323E" w:rsidRDefault="00090798">
          <w:pPr>
            <w:pStyle w:val="Contatos"/>
          </w:pPr>
          <w:hyperlink r:id="rId2" w:history="1">
            <w:r w:rsidR="00935B64">
              <w:rPr>
                <w:rStyle w:val="Hyperlink"/>
              </w:rPr>
              <w:t>ppgcm@ufsj.edu.br</w:t>
            </w:r>
          </w:hyperlink>
          <w:r w:rsidR="00935B64">
            <w:t xml:space="preserve"> </w:t>
          </w:r>
        </w:p>
        <w:p w:rsidR="00E2323E" w:rsidRDefault="00E2323E">
          <w:pPr>
            <w:pStyle w:val="Contatos"/>
            <w:rPr>
              <w:i/>
              <w:iCs/>
            </w:rPr>
          </w:pPr>
        </w:p>
      </w:tc>
    </w:tr>
  </w:tbl>
  <w:p w:rsidR="00E2323E" w:rsidRDefault="00E2323E">
    <w:pPr>
      <w:pStyle w:val="Rodap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E5E" w:rsidRDefault="00304E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798" w:rsidRDefault="00090798">
      <w:pPr>
        <w:spacing w:after="0"/>
      </w:pPr>
      <w:r>
        <w:separator/>
      </w:r>
    </w:p>
  </w:footnote>
  <w:footnote w:type="continuationSeparator" w:id="0">
    <w:p w:rsidR="00090798" w:rsidRDefault="000907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E5E" w:rsidRDefault="00304E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23E" w:rsidRDefault="00935B64">
    <w:pPr>
      <w:pStyle w:val="Cabealho"/>
      <w:tabs>
        <w:tab w:val="left" w:pos="1080"/>
        <w:tab w:val="right" w:pos="10772"/>
      </w:tabs>
      <w:jc w:val="left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421005</wp:posOffset>
          </wp:positionH>
          <wp:positionV relativeFrom="paragraph">
            <wp:posOffset>-297815</wp:posOffset>
          </wp:positionV>
          <wp:extent cx="628650" cy="628650"/>
          <wp:effectExtent l="0" t="0" r="0" b="0"/>
          <wp:wrapNone/>
          <wp:docPr id="8" name="Imagem 8" descr="Dominio público Icono microscopio | Planos de fundo, Desenho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ominio público Icono microscopio | Planos de fundo, Desenho ...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-1764665</wp:posOffset>
              </wp:positionV>
              <wp:extent cx="6858000" cy="9775190"/>
              <wp:effectExtent l="0" t="0" r="1905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upo 1"/>
                        <wpg:cNvGrpSpPr/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tângulo"/>
                          <wps:cNvSpPr/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ângulo"/>
                          <wps:cNvSpPr/>
                          <wps:spPr>
                            <a:xfrm>
                              <a:off x="0" y="137903"/>
                              <a:ext cx="6785610" cy="67975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 w:rsidR="00E2323E" w:rsidRDefault="00E2323E"/>
                            </w:txbxContent>
                          </wps:txbx>
                          <wps:bodyPr lIns="38100" tIns="38100" rIns="38100" bIns="38100" anchor="ctr"/>
                        </wps:wsp>
                      </wpg:grpSp>
                      <wps:wsp>
                        <wps:cNvPr id="22" name="Retângulo"/>
                        <wps:cNvSpPr/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tângu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/>
                      </pic:nvPicPr>
                      <pic:blipFill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7365" cy="27709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14" name="Retângulo com Canto Arredondado do Mesmo Lado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_x0000_s1026" o:spid="_x0000_s1026" o:spt="203" style="position:absolute;left:0pt;margin-left:0.9pt;margin-top:-138.95pt;height:769.7pt;width:540pt;z-index:-251652096;mso-width-relative:page;mso-height-relative:page;" coordsize="6858000,9775635" o:gfxdata="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">
              <o:lock v:ext="edit" aspectratio="f"/>
              <v:group id="_x0000_s1026" o:spid="_x0000_s1026" o:spt="203" style="position:absolute;left:0;top:2762250;height:7013385;width:6858000;" coordorigin="-1,0" coordsize="6858171,7013397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<o:lock v:ext="edit" aspectratio="f"/>
                <v:group id="Grupo 1" o:spid="_x0000_s1026" o:spt="203" style="position:absolute;left:0;top:0;height:7013397;width:6854952;" coordorigin="0,-14630" coordsize="6854952,701339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rect id="Retângulo" o:spid="_x0000_s1026" o:spt="1" style="position:absolute;left:73152;top:-14630;height:7013397;width:6781800;v-text-anchor:middle;" fillcolor="#17375E [2415]" filled="t" stroked="f" coordsize="21600,21600" o:gfxdata="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DhdL7sAAADb&#10;AAAADwAAAAAAAAABACAAAAAiAAAAZHJzL2Rvd25yZXYueG1sUEsBAhQAFAAAAAgAh07iQDMvBZ47&#10;AAAAOQAAABAAAAAAAAAAAQAgAAAACgEAAGRycy9zaGFwZXhtbC54bWxQSwUGAAAAAAYABgBbAQAA&#10;tAMAAAAA&#10;">
                    <v:fill on="t" opacity="13107f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</v:rect>
                  <v:rect id="Retângulo" o:spid="_x0000_s1026" o:spt="1" style="position:absolute;left:0;top:137903;height:6797567;width:6785610;v-text-anchor:middle;" fillcolor="#FFFFFF" filled="t" stroked="t" coordsize="21600,21600" o:gfxdata="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t38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1F497D [3215]" opacity="19660f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</v:rect>
                </v:group>
                <v:rect id="Retângulo" o:spid="_x0000_s1026" o:spt="1" style="position:absolute;left:-1;top:0;height:38100;width:6858171;v-text-anchor:middle;" fillcolor="#1F497D [3215]" filled="t" stroked="t" coordsize="21600,21600" o:gfxdata="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joH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1F497D [3215]" miterlimit="4" joinstyle="miter"/>
                  <v:imagedata o:title=""/>
                  <o:lock v:ext="edit" aspectratio="f"/>
                  <v:textbox inset="3pt,3pt,3pt,3pt"/>
                </v:rect>
              </v:group>
              <v:rect id="_x0000_s1026" o:spid="_x0000_s1026" o:spt="1" style="position:absolute;left:0;top:1295400;height:1475712;width:6858000;v-text-anchor:middle;" fillcolor="#1F497D [3215]" filled="t" stroked="f" coordsize="21600,21600" o:gfxdata="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+iCK8AAAA&#10;2gAAAA8AAAAAAAAAAQAgAAAAIgAAAGRycy9kb3ducmV2LnhtbFBLAQIUABQAAAAIAIdO4kAzLwWe&#10;OwAAADkAAAAQAAAAAAAAAAEAIAAAAAsBAABkcnMvc2hhcGV4bWwueG1sUEsFBgAAAAAGAAYAWwEA&#10;ALUDAAAAAA==&#10;">
                <v:fill type="gradient" on="t" color2="#558ED5 [1951]" angle="90" focus="100%" focussize="0,0" rotate="t"/>
                <v:stroke on="f" weight="1pt"/>
                <v:imagedata o:title=""/>
                <o:lock v:ext="edit" aspectratio="f"/>
              </v:rect>
              <v:shape id="_x0000_s1026" o:spid="_x0000_s1026" o:spt="75" type="#_x0000_t75" style="position:absolute;left:0;top:0;height:2770986;width:6857365;" filled="f" o:preferrelative="t" stroked="f" coordsize="21600,21600" o:gfxdata="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Azc4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4" croptop="1f" cropright="455f" cropbottom="23345f" o:title=""/>
                <o:lock v:ext="edit" aspectratio="f"/>
              </v:shape>
              <v:shape id="Retângulo com Canto Arredondado do Mesmo Lado 14" o:spid="_x0000_s1026" style="position:absolute;left:276225;top:1295400;height:857227;width:885819;rotation:11796480f;v-text-anchor:middle;" fillcolor="#FFFFFF [3212]" filled="t" stroked="f" coordsize="885819,857227" o:gfxdata="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Zjnu8AAAA&#10;2wAAAA8AAAAAAAAAAQAgAAAAIgAAAGRycy9kb3ducmV2LnhtbFBLAQIUABQAAAAIAIdO4kAzLwWe&#10;OwAAADkAAAAQAAAAAAAAAAEAIAAAAAsBAABkcnMvc2hhcGV4bWwueG1sUEsFBgAAAAAGAAYAWwEA&#10;ALUDAAAAAA==&#10;" path="m142874,0l742944,0c821851,0,885818,63967,885818,142874l885819,857227,885819,857227,0,857227,0,857227,0,142874c0,63967,63967,0,142874,0xe">
                <v:path o:connectlocs="885819,428613;442909,857227;0,428613;442909,0" o:connectangles="0,82,164,247"/>
                <v:fill on="t" focussize="0,0"/>
                <v:stroke on="f" weight="1pt"/>
                <v:imagedata o:title=""/>
                <o:lock v:ext="edit" aspectratio="f"/>
              </v:shape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-231140</wp:posOffset>
          </wp:positionV>
          <wp:extent cx="1995170" cy="781050"/>
          <wp:effectExtent l="0" t="0" r="5080" b="0"/>
          <wp:wrapNone/>
          <wp:docPr id="3" name="Picture 2" descr="logo primeira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 primeira(1)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95457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E5E" w:rsidRDefault="00304E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949"/>
    <w:rsid w:val="0005135F"/>
    <w:rsid w:val="000863CE"/>
    <w:rsid w:val="00090798"/>
    <w:rsid w:val="000C75BF"/>
    <w:rsid w:val="001034AB"/>
    <w:rsid w:val="00110721"/>
    <w:rsid w:val="001257F0"/>
    <w:rsid w:val="001451B8"/>
    <w:rsid w:val="0016108E"/>
    <w:rsid w:val="001A199E"/>
    <w:rsid w:val="001C42C8"/>
    <w:rsid w:val="001F0F5D"/>
    <w:rsid w:val="00205FE0"/>
    <w:rsid w:val="00246BBD"/>
    <w:rsid w:val="0025130C"/>
    <w:rsid w:val="00256391"/>
    <w:rsid w:val="002633EB"/>
    <w:rsid w:val="00265218"/>
    <w:rsid w:val="002834A2"/>
    <w:rsid w:val="002C6ABD"/>
    <w:rsid w:val="002D3842"/>
    <w:rsid w:val="00304E5E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978D3"/>
    <w:rsid w:val="004C2F50"/>
    <w:rsid w:val="00524D35"/>
    <w:rsid w:val="00542A22"/>
    <w:rsid w:val="005A6806"/>
    <w:rsid w:val="005D124E"/>
    <w:rsid w:val="005F17B6"/>
    <w:rsid w:val="00615284"/>
    <w:rsid w:val="00643F5A"/>
    <w:rsid w:val="00654018"/>
    <w:rsid w:val="00684557"/>
    <w:rsid w:val="006859BF"/>
    <w:rsid w:val="006A7299"/>
    <w:rsid w:val="006C7D64"/>
    <w:rsid w:val="006D43A7"/>
    <w:rsid w:val="0071089C"/>
    <w:rsid w:val="00767288"/>
    <w:rsid w:val="007B2DCF"/>
    <w:rsid w:val="007B52D2"/>
    <w:rsid w:val="007C1F7D"/>
    <w:rsid w:val="007C7949"/>
    <w:rsid w:val="007D4902"/>
    <w:rsid w:val="00835DE8"/>
    <w:rsid w:val="008C5804"/>
    <w:rsid w:val="008D3EE1"/>
    <w:rsid w:val="0090704D"/>
    <w:rsid w:val="00915359"/>
    <w:rsid w:val="00932FBE"/>
    <w:rsid w:val="00935B64"/>
    <w:rsid w:val="009E0039"/>
    <w:rsid w:val="009E6AC6"/>
    <w:rsid w:val="009F4149"/>
    <w:rsid w:val="00A02846"/>
    <w:rsid w:val="00A3321A"/>
    <w:rsid w:val="00A36C0E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0012C"/>
    <w:rsid w:val="00D4436A"/>
    <w:rsid w:val="00D832D3"/>
    <w:rsid w:val="00DB5CAA"/>
    <w:rsid w:val="00DD1867"/>
    <w:rsid w:val="00DE3C23"/>
    <w:rsid w:val="00E141F4"/>
    <w:rsid w:val="00E2323E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  <w:rsid w:val="4C8D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611DA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Franklin Gothic Book" w:hAnsiTheme="minorHAns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/>
      <w:jc w:val="center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96D2" w:themeColor="hyperlink"/>
      <w:u w:val="single"/>
    </w:rPr>
  </w:style>
  <w:style w:type="paragraph" w:styleId="Ttulo">
    <w:name w:val="Title"/>
    <w:basedOn w:val="Normal"/>
    <w:next w:val="Normal"/>
    <w:link w:val="TtuloChar"/>
    <w:qFormat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pPr>
      <w:spacing w:before="100" w:beforeAutospacing="1" w:afterAutospacing="1"/>
    </w:pPr>
    <w:rPr>
      <w:rFonts w:ascii="Times New Roman" w:eastAsia="Times New Roman" w:hAnsi="Times New Roman"/>
    </w:rPr>
  </w:style>
  <w:style w:type="paragraph" w:styleId="Cabealho">
    <w:name w:val="header"/>
    <w:basedOn w:val="Normal"/>
    <w:link w:val="CabealhoChar"/>
    <w:uiPriority w:val="99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semiHidden/>
    <w:qFormat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semiHidden/>
    <w:qFormat/>
  </w:style>
  <w:style w:type="character" w:customStyle="1" w:styleId="TtuloChar">
    <w:name w:val="Título Char"/>
    <w:link w:val="Ttulo"/>
    <w:qFormat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customStyle="1" w:styleId="Contatos">
    <w:name w:val="Contatos"/>
    <w:basedOn w:val="Normal"/>
    <w:uiPriority w:val="5"/>
    <w:qFormat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qFormat/>
    <w:rPr>
      <w:color w:val="808080"/>
    </w:rPr>
  </w:style>
  <w:style w:type="paragraph" w:customStyle="1" w:styleId="TextoemNegrito">
    <w:name w:val="Texto em Negrito"/>
    <w:basedOn w:val="Normal"/>
    <w:uiPriority w:val="2"/>
    <w:qFormat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color w:val="000000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pgcm@ufsj.edu.br" TargetMode="External"/><Relationship Id="rId1" Type="http://schemas.openxmlformats.org/officeDocument/2006/relationships/hyperlink" Target="mailto:sele&#231;&#227;o.ppgcm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tiff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a\AppData\Roaming\Microsoft\Templates\Formul&#225;rio%20de%20admiss&#227;o%20de%20clientes%20de%20pequenas%20empresas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73A0DCB-694D-4DBB-BF06-3ED05C25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admissão de clientes de pequenas empresas</Template>
  <TotalTime>0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2020-04-29T00:18:00Z</dcterms:created>
  <dcterms:modified xsi:type="dcterms:W3CDTF">2024-03-05T17:50:00Z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1046-11.2.0.10101</vt:lpwstr>
  </property>
</Properties>
</file>